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DF6CD" w14:textId="08D608B5" w:rsidR="009C6AFE" w:rsidRDefault="009C6AFE" w:rsidP="00C526B2">
      <w:pPr>
        <w:rPr>
          <w:b/>
          <w:bCs/>
          <w:sz w:val="28"/>
          <w:szCs w:val="36"/>
        </w:rPr>
      </w:pPr>
      <w:r w:rsidRPr="009C6AFE">
        <w:rPr>
          <w:b/>
          <w:bCs/>
          <w:noProof/>
          <w:sz w:val="28"/>
          <w:szCs w:val="36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069F2201" wp14:editId="6AE0A19C">
                <wp:simplePos x="0" y="0"/>
                <wp:positionH relativeFrom="margin">
                  <wp:posOffset>4462144</wp:posOffset>
                </wp:positionH>
                <wp:positionV relativeFrom="margin">
                  <wp:posOffset>-467360</wp:posOffset>
                </wp:positionV>
                <wp:extent cx="1626235" cy="1477645"/>
                <wp:effectExtent l="247650" t="285750" r="221615" b="27495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390685">
                          <a:off x="0" y="0"/>
                          <a:ext cx="1626235" cy="1477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94560" w14:textId="35302586" w:rsidR="009C6AFE" w:rsidRPr="009C6AFE" w:rsidRDefault="009C6AFE" w:rsidP="009C6AFE">
                            <w:pPr>
                              <w:rPr>
                                <w:color w:val="FF0000"/>
                                <w:sz w:val="22"/>
                              </w:rPr>
                            </w:pPr>
                            <w:r w:rsidRPr="009C6AFE">
                              <w:rPr>
                                <w:color w:val="FF0000"/>
                                <w:sz w:val="22"/>
                                <w:highlight w:val="yellow"/>
                              </w:rPr>
                              <w:t>[FELDER, die konkret durch Sie zu überschreiben sind vor dem Versand an Ihren lokalen Energieversorger]</w:t>
                            </w:r>
                          </w:p>
                          <w:p w14:paraId="78A84675" w14:textId="122BCBA5" w:rsidR="009C6AFE" w:rsidRPr="009C6AFE" w:rsidRDefault="009C6AFE">
                            <w:pPr>
                              <w:rPr>
                                <w:sz w:val="20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9F2201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51.35pt;margin-top:-36.8pt;width:128.05pt;height:116.35pt;rotation:1518999fd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">
                <v:textbox>
                  <w:txbxContent>
                    <w:p w14:paraId="4B494560" w14:textId="35302586" w:rsidR="009C6AFE" w:rsidRPr="009C6AFE" w:rsidRDefault="009C6AFE" w:rsidP="009C6AFE">
                      <w:pPr>
                        <w:rPr>
                          <w:color w:val="FF0000"/>
                          <w:sz w:val="22"/>
                        </w:rPr>
                      </w:pPr>
                      <w:r w:rsidRPr="009C6AFE">
                        <w:rPr>
                          <w:color w:val="FF0000"/>
                          <w:sz w:val="22"/>
                          <w:highlight w:val="yellow"/>
                        </w:rPr>
                        <w:t>[FELDER, die konkret durch Sie zu überschreiben sind vor dem Versand an Ihren lokalen Energieversorger]</w:t>
                      </w:r>
                    </w:p>
                    <w:p w14:paraId="78A84675" w14:textId="122BCBA5" w:rsidR="009C6AFE" w:rsidRPr="009C6AFE" w:rsidRDefault="009C6AFE">
                      <w:pPr>
                        <w:rPr>
                          <w:sz w:val="20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17186828" w14:textId="61FB82CE" w:rsidR="009C6AFE" w:rsidRDefault="009C6AFE" w:rsidP="00C526B2">
      <w:pPr>
        <w:rPr>
          <w:b/>
          <w:bCs/>
          <w:sz w:val="28"/>
          <w:szCs w:val="36"/>
        </w:rPr>
      </w:pPr>
    </w:p>
    <w:p w14:paraId="2EB07963" w14:textId="5F237E24" w:rsidR="00094466" w:rsidRDefault="00EB3108" w:rsidP="00C526B2">
      <w:pPr>
        <w:rPr>
          <w:b/>
          <w:bCs/>
          <w:sz w:val="28"/>
          <w:szCs w:val="36"/>
        </w:rPr>
      </w:pPr>
      <w:r w:rsidRPr="00EB3108">
        <w:rPr>
          <w:b/>
          <w:bCs/>
          <w:sz w:val="28"/>
          <w:szCs w:val="36"/>
        </w:rPr>
        <w:t xml:space="preserve">Datenversand </w:t>
      </w:r>
      <w:proofErr w:type="spellStart"/>
      <w:r w:rsidRPr="00EB3108">
        <w:rPr>
          <w:b/>
          <w:bCs/>
          <w:sz w:val="28"/>
          <w:szCs w:val="36"/>
        </w:rPr>
        <w:t>vZEV</w:t>
      </w:r>
      <w:proofErr w:type="spellEnd"/>
      <w:r w:rsidRPr="00EB3108">
        <w:rPr>
          <w:b/>
          <w:bCs/>
          <w:sz w:val="28"/>
          <w:szCs w:val="36"/>
        </w:rPr>
        <w:t xml:space="preserve"> an </w:t>
      </w:r>
      <w:proofErr w:type="spellStart"/>
      <w:r w:rsidRPr="00EB3108">
        <w:rPr>
          <w:b/>
          <w:bCs/>
          <w:sz w:val="28"/>
          <w:szCs w:val="36"/>
        </w:rPr>
        <w:t>Swisseldex</w:t>
      </w:r>
      <w:proofErr w:type="spellEnd"/>
    </w:p>
    <w:p w14:paraId="0509B8A9" w14:textId="5AE756DD" w:rsidR="00EB3108" w:rsidRPr="00EB3108" w:rsidRDefault="00EB3108" w:rsidP="00EB3108">
      <w:pPr>
        <w:rPr>
          <w:sz w:val="28"/>
          <w:szCs w:val="36"/>
        </w:rPr>
      </w:pPr>
    </w:p>
    <w:p w14:paraId="05EEA79A" w14:textId="77777777" w:rsidR="00EB3108" w:rsidRDefault="00EB3108" w:rsidP="00EB3108">
      <w:pPr>
        <w:rPr>
          <w:sz w:val="28"/>
          <w:szCs w:val="36"/>
        </w:rPr>
      </w:pPr>
    </w:p>
    <w:p w14:paraId="48117E28" w14:textId="1C182985" w:rsidR="00EB3108" w:rsidRDefault="00EB3108" w:rsidP="00EB3108">
      <w:pPr>
        <w:rPr>
          <w:sz w:val="28"/>
          <w:szCs w:val="36"/>
        </w:rPr>
      </w:pPr>
      <w:r>
        <w:rPr>
          <w:sz w:val="28"/>
          <w:szCs w:val="36"/>
        </w:rPr>
        <w:t>Sehr geehrte Damen und Herren</w:t>
      </w:r>
    </w:p>
    <w:p w14:paraId="4AC14490" w14:textId="2E654A0A" w:rsidR="00EB3108" w:rsidRDefault="00EB3108" w:rsidP="00EB3108">
      <w:pPr>
        <w:rPr>
          <w:sz w:val="28"/>
          <w:szCs w:val="36"/>
        </w:rPr>
      </w:pPr>
    </w:p>
    <w:p w14:paraId="34F3829B" w14:textId="0467BAB7" w:rsidR="00EB3108" w:rsidRDefault="00EB3108" w:rsidP="00EB3108">
      <w:pPr>
        <w:rPr>
          <w:sz w:val="28"/>
          <w:szCs w:val="36"/>
        </w:rPr>
      </w:pPr>
      <w:r>
        <w:rPr>
          <w:sz w:val="28"/>
          <w:szCs w:val="36"/>
        </w:rPr>
        <w:t xml:space="preserve">Wir rechnen unseren </w:t>
      </w:r>
      <w:proofErr w:type="spellStart"/>
      <w:r>
        <w:rPr>
          <w:sz w:val="28"/>
          <w:szCs w:val="36"/>
        </w:rPr>
        <w:t>vZEV</w:t>
      </w:r>
      <w:proofErr w:type="spellEnd"/>
      <w:r>
        <w:rPr>
          <w:sz w:val="28"/>
          <w:szCs w:val="36"/>
        </w:rPr>
        <w:t xml:space="preserve"> </w:t>
      </w:r>
      <w:r w:rsidRPr="00EB3108">
        <w:rPr>
          <w:sz w:val="28"/>
          <w:szCs w:val="36"/>
          <w:highlight w:val="yellow"/>
        </w:rPr>
        <w:t>[NAME DES VZEV]</w:t>
      </w:r>
      <w:r>
        <w:rPr>
          <w:sz w:val="28"/>
          <w:szCs w:val="36"/>
        </w:rPr>
        <w:t xml:space="preserve">  </w:t>
      </w:r>
    </w:p>
    <w:p w14:paraId="151DBABF" w14:textId="77777777" w:rsidR="00EB3108" w:rsidRDefault="00EB3108" w:rsidP="00EB3108">
      <w:pPr>
        <w:rPr>
          <w:sz w:val="28"/>
          <w:szCs w:val="36"/>
        </w:rPr>
      </w:pPr>
      <w:r>
        <w:rPr>
          <w:sz w:val="28"/>
          <w:szCs w:val="36"/>
        </w:rPr>
        <w:t xml:space="preserve">künftig </w:t>
      </w:r>
      <w:r w:rsidRPr="00EB3108">
        <w:rPr>
          <w:sz w:val="28"/>
          <w:szCs w:val="36"/>
        </w:rPr>
        <w:t xml:space="preserve">über </w:t>
      </w:r>
      <w:r>
        <w:rPr>
          <w:sz w:val="28"/>
          <w:szCs w:val="36"/>
        </w:rPr>
        <w:t xml:space="preserve">Primeo </w:t>
      </w:r>
      <w:proofErr w:type="spellStart"/>
      <w:r>
        <w:rPr>
          <w:sz w:val="28"/>
          <w:szCs w:val="36"/>
        </w:rPr>
        <w:t>EeasyBill</w:t>
      </w:r>
      <w:proofErr w:type="spellEnd"/>
      <w:r>
        <w:rPr>
          <w:sz w:val="28"/>
          <w:szCs w:val="36"/>
        </w:rPr>
        <w:t xml:space="preserve"> ab</w:t>
      </w:r>
      <w:r w:rsidRPr="00EB3108">
        <w:rPr>
          <w:sz w:val="28"/>
          <w:szCs w:val="36"/>
        </w:rPr>
        <w:t xml:space="preserve">. </w:t>
      </w:r>
    </w:p>
    <w:p w14:paraId="699B11B8" w14:textId="5E35515D" w:rsidR="00EB3108" w:rsidRDefault="00EB3108" w:rsidP="00EB3108">
      <w:pPr>
        <w:rPr>
          <w:sz w:val="28"/>
          <w:szCs w:val="36"/>
        </w:rPr>
      </w:pPr>
    </w:p>
    <w:p w14:paraId="7ABCDAA1" w14:textId="4180C739" w:rsidR="00EB3108" w:rsidRDefault="00EB3108" w:rsidP="00EB3108">
      <w:pPr>
        <w:rPr>
          <w:sz w:val="28"/>
          <w:szCs w:val="36"/>
        </w:rPr>
      </w:pPr>
      <w:r>
        <w:rPr>
          <w:sz w:val="28"/>
          <w:szCs w:val="36"/>
        </w:rPr>
        <w:t xml:space="preserve">Bitte senden Sie die </w:t>
      </w:r>
      <w:r w:rsidRPr="00EB3108">
        <w:rPr>
          <w:b/>
          <w:bCs/>
          <w:sz w:val="28"/>
          <w:szCs w:val="36"/>
        </w:rPr>
        <w:t xml:space="preserve">Messdaten des </w:t>
      </w:r>
      <w:proofErr w:type="spellStart"/>
      <w:r w:rsidRPr="00EB3108">
        <w:rPr>
          <w:b/>
          <w:bCs/>
          <w:sz w:val="28"/>
          <w:szCs w:val="36"/>
        </w:rPr>
        <w:t>vZEV</w:t>
      </w:r>
      <w:proofErr w:type="spellEnd"/>
      <w:r>
        <w:rPr>
          <w:sz w:val="28"/>
          <w:szCs w:val="36"/>
        </w:rPr>
        <w:t xml:space="preserve"> ab [</w:t>
      </w:r>
      <w:r w:rsidRPr="00EB3108">
        <w:rPr>
          <w:sz w:val="28"/>
          <w:szCs w:val="36"/>
          <w:highlight w:val="yellow"/>
        </w:rPr>
        <w:t xml:space="preserve">Startdatum, ab wann </w:t>
      </w:r>
      <w:r w:rsidR="009C6AFE">
        <w:rPr>
          <w:sz w:val="28"/>
          <w:szCs w:val="36"/>
          <w:highlight w:val="yellow"/>
        </w:rPr>
        <w:t xml:space="preserve">die </w:t>
      </w:r>
      <w:r w:rsidRPr="00EB3108">
        <w:rPr>
          <w:sz w:val="28"/>
          <w:szCs w:val="36"/>
          <w:highlight w:val="yellow"/>
        </w:rPr>
        <w:t xml:space="preserve">Abrechnung mit Primeo </w:t>
      </w:r>
      <w:proofErr w:type="spellStart"/>
      <w:r w:rsidRPr="00EB3108">
        <w:rPr>
          <w:sz w:val="28"/>
          <w:szCs w:val="36"/>
          <w:highlight w:val="yellow"/>
        </w:rPr>
        <w:t>EasyBill</w:t>
      </w:r>
      <w:proofErr w:type="spellEnd"/>
      <w:r w:rsidRPr="00EB3108">
        <w:rPr>
          <w:sz w:val="28"/>
          <w:szCs w:val="36"/>
          <w:highlight w:val="yellow"/>
        </w:rPr>
        <w:t xml:space="preserve"> erfolgen soll</w:t>
      </w:r>
      <w:r>
        <w:rPr>
          <w:sz w:val="28"/>
          <w:szCs w:val="36"/>
        </w:rPr>
        <w:t xml:space="preserve">] </w:t>
      </w:r>
      <w:r w:rsidRPr="00EB3108">
        <w:rPr>
          <w:sz w:val="28"/>
          <w:szCs w:val="36"/>
        </w:rPr>
        <w:t xml:space="preserve">über </w:t>
      </w:r>
      <w:proofErr w:type="spellStart"/>
      <w:r w:rsidRPr="00EB3108">
        <w:rPr>
          <w:sz w:val="28"/>
          <w:szCs w:val="36"/>
        </w:rPr>
        <w:t>Swisseldex</w:t>
      </w:r>
      <w:proofErr w:type="spellEnd"/>
      <w:r w:rsidRPr="00EB3108">
        <w:rPr>
          <w:sz w:val="28"/>
          <w:szCs w:val="36"/>
        </w:rPr>
        <w:t xml:space="preserve"> an folgende Nummer: </w:t>
      </w:r>
    </w:p>
    <w:p w14:paraId="6A8EEE34" w14:textId="77777777" w:rsidR="00EB3108" w:rsidRDefault="00EB3108" w:rsidP="00EB3108">
      <w:pPr>
        <w:rPr>
          <w:sz w:val="28"/>
          <w:szCs w:val="36"/>
        </w:rPr>
      </w:pPr>
    </w:p>
    <w:p w14:paraId="457917E3" w14:textId="77777777" w:rsidR="00EB3108" w:rsidRPr="00A95354" w:rsidRDefault="00EB3108" w:rsidP="00EB3108">
      <w:pPr>
        <w:rPr>
          <w:sz w:val="28"/>
          <w:szCs w:val="36"/>
          <w:lang w:val="en-US"/>
        </w:rPr>
      </w:pPr>
      <w:r w:rsidRPr="00A95354">
        <w:rPr>
          <w:b/>
          <w:bCs/>
          <w:sz w:val="28"/>
          <w:szCs w:val="36"/>
          <w:lang w:val="en-US"/>
        </w:rPr>
        <w:t>EIC: 12X-00000020B4-V</w:t>
      </w:r>
      <w:r w:rsidRPr="00A95354">
        <w:rPr>
          <w:sz w:val="28"/>
          <w:szCs w:val="36"/>
          <w:lang w:val="en-US"/>
        </w:rPr>
        <w:t xml:space="preserve"> </w:t>
      </w:r>
    </w:p>
    <w:p w14:paraId="0CB0C509" w14:textId="77777777" w:rsidR="00EB3108" w:rsidRPr="00A95354" w:rsidRDefault="00EB3108" w:rsidP="00EB3108">
      <w:pPr>
        <w:rPr>
          <w:b/>
          <w:bCs/>
          <w:sz w:val="28"/>
          <w:szCs w:val="36"/>
          <w:lang w:val="en-US"/>
        </w:rPr>
      </w:pPr>
      <w:r w:rsidRPr="00A95354">
        <w:rPr>
          <w:b/>
          <w:bCs/>
          <w:sz w:val="28"/>
          <w:szCs w:val="36"/>
          <w:lang w:val="en-US"/>
        </w:rPr>
        <w:t xml:space="preserve">Display Name: ZEVVY-AG-ST </w:t>
      </w:r>
    </w:p>
    <w:p w14:paraId="789AD64E" w14:textId="05AF95E9" w:rsidR="00EB3108" w:rsidRPr="00A95354" w:rsidRDefault="00A95354" w:rsidP="00EB3108">
      <w:pPr>
        <w:rPr>
          <w:b/>
          <w:bCs/>
          <w:sz w:val="28"/>
          <w:szCs w:val="36"/>
        </w:rPr>
      </w:pPr>
      <w:r w:rsidRPr="00A95354">
        <w:rPr>
          <w:b/>
          <w:bCs/>
          <w:sz w:val="28"/>
          <w:szCs w:val="36"/>
        </w:rPr>
        <w:t>Rolle: Endverbraucher</w:t>
      </w:r>
    </w:p>
    <w:p w14:paraId="4F2D7FC1" w14:textId="77777777" w:rsidR="00A95354" w:rsidRDefault="00A95354" w:rsidP="00EB3108">
      <w:pPr>
        <w:rPr>
          <w:sz w:val="28"/>
          <w:szCs w:val="36"/>
        </w:rPr>
      </w:pPr>
    </w:p>
    <w:p w14:paraId="5C8D6497" w14:textId="4A7C1350" w:rsidR="00EB3108" w:rsidRDefault="00EB3108" w:rsidP="00EB3108">
      <w:pPr>
        <w:rPr>
          <w:sz w:val="28"/>
          <w:szCs w:val="36"/>
        </w:rPr>
      </w:pPr>
      <w:r w:rsidRPr="00EB3108">
        <w:rPr>
          <w:sz w:val="28"/>
          <w:szCs w:val="36"/>
        </w:rPr>
        <w:t>Wir bedanken uns für die Zusammenarbeit</w:t>
      </w:r>
      <w:r>
        <w:rPr>
          <w:sz w:val="28"/>
          <w:szCs w:val="36"/>
        </w:rPr>
        <w:t xml:space="preserve"> und bitten um eine kurze Bestätigung des Datenversands</w:t>
      </w:r>
      <w:r w:rsidRPr="00EB3108">
        <w:rPr>
          <w:sz w:val="28"/>
          <w:szCs w:val="36"/>
        </w:rPr>
        <w:t xml:space="preserve">. </w:t>
      </w:r>
    </w:p>
    <w:p w14:paraId="691A6500" w14:textId="77777777" w:rsidR="00EB3108" w:rsidRDefault="00EB3108" w:rsidP="00EB3108">
      <w:pPr>
        <w:rPr>
          <w:sz w:val="28"/>
          <w:szCs w:val="36"/>
        </w:rPr>
      </w:pPr>
    </w:p>
    <w:p w14:paraId="73731F02" w14:textId="34A1A49E" w:rsidR="00EB3108" w:rsidRDefault="00EB3108" w:rsidP="00EB3108">
      <w:pPr>
        <w:rPr>
          <w:sz w:val="28"/>
          <w:szCs w:val="36"/>
        </w:rPr>
      </w:pPr>
      <w:r w:rsidRPr="00EB3108">
        <w:rPr>
          <w:sz w:val="28"/>
          <w:szCs w:val="36"/>
        </w:rPr>
        <w:t>Freundliche Grüsse</w:t>
      </w:r>
    </w:p>
    <w:p w14:paraId="64329512" w14:textId="77777777" w:rsidR="00EB3108" w:rsidRDefault="00EB3108" w:rsidP="00EB3108">
      <w:pPr>
        <w:rPr>
          <w:sz w:val="28"/>
          <w:szCs w:val="36"/>
        </w:rPr>
      </w:pPr>
    </w:p>
    <w:p w14:paraId="6D949028" w14:textId="02C1D515" w:rsidR="00EB3108" w:rsidRDefault="00EB3108" w:rsidP="00EB3108">
      <w:pPr>
        <w:rPr>
          <w:sz w:val="28"/>
          <w:szCs w:val="36"/>
        </w:rPr>
      </w:pPr>
      <w:r w:rsidRPr="00EB3108">
        <w:rPr>
          <w:sz w:val="28"/>
          <w:szCs w:val="36"/>
          <w:highlight w:val="yellow"/>
        </w:rPr>
        <w:t>[Unterschrift]</w:t>
      </w:r>
    </w:p>
    <w:p w14:paraId="78D616DA" w14:textId="77777777" w:rsidR="00EB3108" w:rsidRDefault="00EB3108" w:rsidP="00EB3108">
      <w:pPr>
        <w:rPr>
          <w:sz w:val="28"/>
          <w:szCs w:val="36"/>
        </w:rPr>
      </w:pPr>
    </w:p>
    <w:p w14:paraId="18FD7291" w14:textId="2808C443" w:rsidR="00EB3108" w:rsidRPr="00EB3108" w:rsidRDefault="00EB3108" w:rsidP="00EB3108">
      <w:pPr>
        <w:rPr>
          <w:sz w:val="28"/>
          <w:szCs w:val="36"/>
          <w:highlight w:val="yellow"/>
        </w:rPr>
      </w:pPr>
      <w:r>
        <w:rPr>
          <w:sz w:val="28"/>
          <w:szCs w:val="36"/>
          <w:highlight w:val="yellow"/>
        </w:rPr>
        <w:t>[</w:t>
      </w:r>
      <w:r w:rsidRPr="00EB3108">
        <w:rPr>
          <w:sz w:val="28"/>
          <w:szCs w:val="36"/>
          <w:highlight w:val="yellow"/>
        </w:rPr>
        <w:t>Name</w:t>
      </w:r>
      <w:r>
        <w:rPr>
          <w:sz w:val="28"/>
          <w:szCs w:val="36"/>
          <w:highlight w:val="yellow"/>
        </w:rPr>
        <w:t>]</w:t>
      </w:r>
    </w:p>
    <w:p w14:paraId="17026637" w14:textId="77DE9BE7" w:rsidR="00EB3108" w:rsidRDefault="00EB3108" w:rsidP="00EB3108">
      <w:pPr>
        <w:rPr>
          <w:sz w:val="28"/>
          <w:szCs w:val="36"/>
        </w:rPr>
      </w:pPr>
      <w:r>
        <w:rPr>
          <w:sz w:val="28"/>
          <w:szCs w:val="36"/>
          <w:highlight w:val="yellow"/>
        </w:rPr>
        <w:t>[</w:t>
      </w:r>
      <w:r w:rsidRPr="00EB3108">
        <w:rPr>
          <w:sz w:val="28"/>
          <w:szCs w:val="36"/>
          <w:highlight w:val="yellow"/>
        </w:rPr>
        <w:t>Adresse</w:t>
      </w:r>
      <w:r>
        <w:rPr>
          <w:sz w:val="28"/>
          <w:szCs w:val="36"/>
        </w:rPr>
        <w:t>]</w:t>
      </w:r>
    </w:p>
    <w:p w14:paraId="69FD7C86" w14:textId="77777777" w:rsidR="00EB3108" w:rsidRDefault="00EB3108" w:rsidP="00EB3108">
      <w:pPr>
        <w:rPr>
          <w:sz w:val="28"/>
          <w:szCs w:val="36"/>
        </w:rPr>
      </w:pPr>
    </w:p>
    <w:p w14:paraId="3BEBFBBF" w14:textId="77777777" w:rsidR="00EB3108" w:rsidRDefault="00EB3108" w:rsidP="00EB3108">
      <w:pPr>
        <w:rPr>
          <w:sz w:val="28"/>
          <w:szCs w:val="36"/>
        </w:rPr>
      </w:pPr>
    </w:p>
    <w:p w14:paraId="27E4EB13" w14:textId="77777777" w:rsidR="00EB3108" w:rsidRDefault="00EB3108" w:rsidP="00EB3108">
      <w:pPr>
        <w:rPr>
          <w:sz w:val="28"/>
          <w:szCs w:val="36"/>
        </w:rPr>
      </w:pPr>
    </w:p>
    <w:p w14:paraId="6C9E820A" w14:textId="77777777" w:rsidR="00EB3108" w:rsidRPr="00EB3108" w:rsidRDefault="00EB3108" w:rsidP="00EB3108">
      <w:pPr>
        <w:rPr>
          <w:sz w:val="28"/>
          <w:szCs w:val="36"/>
        </w:rPr>
      </w:pPr>
    </w:p>
    <w:sectPr w:rsidR="00EB3108" w:rsidRPr="00EB3108" w:rsidSect="006D6402">
      <w:pgSz w:w="11906" w:h="16838"/>
      <w:pgMar w:top="2977" w:right="1417" w:bottom="993" w:left="1417" w:header="2127" w:footer="5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216965" w14:textId="77777777" w:rsidR="00EB3108" w:rsidRDefault="00EB3108" w:rsidP="001D4796">
      <w:pPr>
        <w:spacing w:line="240" w:lineRule="auto"/>
      </w:pPr>
      <w:r>
        <w:separator/>
      </w:r>
    </w:p>
  </w:endnote>
  <w:endnote w:type="continuationSeparator" w:id="0">
    <w:p w14:paraId="061FFA5B" w14:textId="77777777" w:rsidR="00EB3108" w:rsidRDefault="00EB3108" w:rsidP="001D4796">
      <w:pPr>
        <w:spacing w:line="240" w:lineRule="auto"/>
      </w:pPr>
      <w:r>
        <w:continuationSeparator/>
      </w:r>
    </w:p>
  </w:endnote>
  <w:endnote w:type="continuationNotice" w:id="1">
    <w:p w14:paraId="34B8A0C0" w14:textId="77777777" w:rsidR="00933871" w:rsidRDefault="0093387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C3054" w14:textId="77777777" w:rsidR="00EB3108" w:rsidRDefault="00EB3108" w:rsidP="001D4796">
      <w:pPr>
        <w:spacing w:line="240" w:lineRule="auto"/>
      </w:pPr>
      <w:r>
        <w:separator/>
      </w:r>
    </w:p>
  </w:footnote>
  <w:footnote w:type="continuationSeparator" w:id="0">
    <w:p w14:paraId="769FDF30" w14:textId="77777777" w:rsidR="00EB3108" w:rsidRDefault="00EB3108" w:rsidP="001D4796">
      <w:pPr>
        <w:spacing w:line="240" w:lineRule="auto"/>
      </w:pPr>
      <w:r>
        <w:continuationSeparator/>
      </w:r>
    </w:p>
  </w:footnote>
  <w:footnote w:type="continuationNotice" w:id="1">
    <w:p w14:paraId="59437256" w14:textId="77777777" w:rsidR="00933871" w:rsidRDefault="00933871">
      <w:pPr>
        <w:spacing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attachedTemplate r:id="rId1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unizeHasTextmodules" w:val="True"/>
  </w:docVars>
  <w:rsids>
    <w:rsidRoot w:val="00EB3108"/>
    <w:rsid w:val="00003229"/>
    <w:rsid w:val="000404B6"/>
    <w:rsid w:val="000667ED"/>
    <w:rsid w:val="00070A93"/>
    <w:rsid w:val="000713AD"/>
    <w:rsid w:val="00076C50"/>
    <w:rsid w:val="00082BF7"/>
    <w:rsid w:val="00083E78"/>
    <w:rsid w:val="00086EED"/>
    <w:rsid w:val="00094466"/>
    <w:rsid w:val="000A0CC2"/>
    <w:rsid w:val="000B0B38"/>
    <w:rsid w:val="000B0DD7"/>
    <w:rsid w:val="000B28E5"/>
    <w:rsid w:val="0011540F"/>
    <w:rsid w:val="0015623D"/>
    <w:rsid w:val="001761C4"/>
    <w:rsid w:val="00180F13"/>
    <w:rsid w:val="001C09BD"/>
    <w:rsid w:val="001D4796"/>
    <w:rsid w:val="00233A29"/>
    <w:rsid w:val="00255AFD"/>
    <w:rsid w:val="0026581D"/>
    <w:rsid w:val="002A2450"/>
    <w:rsid w:val="002F006C"/>
    <w:rsid w:val="002F0129"/>
    <w:rsid w:val="002F0AAA"/>
    <w:rsid w:val="0031197A"/>
    <w:rsid w:val="00394EAD"/>
    <w:rsid w:val="004309F8"/>
    <w:rsid w:val="00457E9E"/>
    <w:rsid w:val="00463DA0"/>
    <w:rsid w:val="00464CD6"/>
    <w:rsid w:val="004A3882"/>
    <w:rsid w:val="004B23E0"/>
    <w:rsid w:val="004E6D46"/>
    <w:rsid w:val="00523017"/>
    <w:rsid w:val="00551279"/>
    <w:rsid w:val="0055330D"/>
    <w:rsid w:val="005E28C0"/>
    <w:rsid w:val="006D6402"/>
    <w:rsid w:val="00776DA8"/>
    <w:rsid w:val="007805A8"/>
    <w:rsid w:val="00791878"/>
    <w:rsid w:val="007A6D94"/>
    <w:rsid w:val="007E59E7"/>
    <w:rsid w:val="008022C9"/>
    <w:rsid w:val="0081347B"/>
    <w:rsid w:val="00876C13"/>
    <w:rsid w:val="0088388A"/>
    <w:rsid w:val="0091128D"/>
    <w:rsid w:val="00933871"/>
    <w:rsid w:val="00935EB6"/>
    <w:rsid w:val="009548AF"/>
    <w:rsid w:val="00974E15"/>
    <w:rsid w:val="009C6AFE"/>
    <w:rsid w:val="009F7F45"/>
    <w:rsid w:val="00A0436F"/>
    <w:rsid w:val="00A15239"/>
    <w:rsid w:val="00A41DB9"/>
    <w:rsid w:val="00A52568"/>
    <w:rsid w:val="00A744ED"/>
    <w:rsid w:val="00A75802"/>
    <w:rsid w:val="00A93877"/>
    <w:rsid w:val="00A95354"/>
    <w:rsid w:val="00AB1782"/>
    <w:rsid w:val="00B06412"/>
    <w:rsid w:val="00B168AC"/>
    <w:rsid w:val="00B44EF4"/>
    <w:rsid w:val="00B716F1"/>
    <w:rsid w:val="00BB4FE3"/>
    <w:rsid w:val="00BE5AB5"/>
    <w:rsid w:val="00BF7539"/>
    <w:rsid w:val="00C03E47"/>
    <w:rsid w:val="00C049E4"/>
    <w:rsid w:val="00C526B2"/>
    <w:rsid w:val="00C53C59"/>
    <w:rsid w:val="00C63302"/>
    <w:rsid w:val="00C764DC"/>
    <w:rsid w:val="00CB7184"/>
    <w:rsid w:val="00CD7A1E"/>
    <w:rsid w:val="00D301FB"/>
    <w:rsid w:val="00D3203C"/>
    <w:rsid w:val="00D42DD3"/>
    <w:rsid w:val="00D65151"/>
    <w:rsid w:val="00D77535"/>
    <w:rsid w:val="00D8075D"/>
    <w:rsid w:val="00DB2020"/>
    <w:rsid w:val="00E15F79"/>
    <w:rsid w:val="00E85848"/>
    <w:rsid w:val="00EA4638"/>
    <w:rsid w:val="00EB2FFC"/>
    <w:rsid w:val="00EB3108"/>
    <w:rsid w:val="00EC7BB2"/>
    <w:rsid w:val="00ED7D34"/>
    <w:rsid w:val="00EE0E27"/>
    <w:rsid w:val="00F064F4"/>
    <w:rsid w:val="00F22345"/>
    <w:rsid w:val="00F9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D0E90BA"/>
  <w15:chartTrackingRefBased/>
  <w15:docId w15:val="{CD0D29E4-AAE8-49AE-8FFE-42F49DC12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26B2"/>
    <w:pPr>
      <w:spacing w:after="0" w:line="264" w:lineRule="auto"/>
    </w:pPr>
    <w:rPr>
      <w:rFonts w:ascii="Verdana" w:hAnsi="Verdana"/>
      <w:sz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4796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4796"/>
  </w:style>
  <w:style w:type="paragraph" w:styleId="Fuzeile">
    <w:name w:val="footer"/>
    <w:basedOn w:val="Standard"/>
    <w:link w:val="FuzeileZchn"/>
    <w:uiPriority w:val="99"/>
    <w:unhideWhenUsed/>
    <w:rsid w:val="001D4796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4796"/>
  </w:style>
  <w:style w:type="character" w:customStyle="1" w:styleId="DocunizePlaceholder">
    <w:name w:val="Docunize Placeholder"/>
    <w:basedOn w:val="Absatz-Standardschriftart"/>
    <w:rsid w:val="001D4796"/>
    <w:rPr>
      <w:color w:val="C71585"/>
    </w:rPr>
  </w:style>
  <w:style w:type="character" w:styleId="Platzhaltertext">
    <w:name w:val="Placeholder Text"/>
    <w:basedOn w:val="Absatz-Standardschriftart"/>
    <w:uiPriority w:val="99"/>
    <w:semiHidden/>
    <w:rsid w:val="001D4796"/>
    <w:rPr>
      <w:color w:val="808080"/>
    </w:rPr>
  </w:style>
  <w:style w:type="paragraph" w:customStyle="1" w:styleId="Introduction">
    <w:name w:val="Introduction"/>
    <w:basedOn w:val="Standard"/>
    <w:next w:val="Standard"/>
    <w:rsid w:val="00BF7539"/>
    <w:pPr>
      <w:keepNext/>
      <w:keepLines/>
      <w:adjustRightInd w:val="0"/>
      <w:snapToGrid w:val="0"/>
    </w:pPr>
    <w:rPr>
      <w:rFonts w:eastAsia="Times New Roman" w:cs="Times New Roman"/>
      <w:szCs w:val="24"/>
      <w:lang w:val="de-DE" w:eastAsia="de-CH"/>
    </w:rPr>
  </w:style>
  <w:style w:type="character" w:styleId="Hervorhebung">
    <w:name w:val="Emphasis"/>
    <w:basedOn w:val="Absatz-Standardschriftart"/>
    <w:qFormat/>
    <w:rsid w:val="00BF7539"/>
    <w:rPr>
      <w:b/>
      <w:iCs/>
      <w:lang w:val="de-CH"/>
    </w:rPr>
  </w:style>
  <w:style w:type="table" w:styleId="Tabellenraster">
    <w:name w:val="Table Grid"/>
    <w:basedOn w:val="NormaleTabelle"/>
    <w:rsid w:val="00BF753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57" w:type="dxa"/>
        <w:right w:w="57" w:type="dxa"/>
      </w:tblCellMar>
    </w:tblPr>
  </w:style>
  <w:style w:type="paragraph" w:styleId="Gruformel">
    <w:name w:val="Closing"/>
    <w:basedOn w:val="Standard"/>
    <w:link w:val="GruformelZchn"/>
    <w:rsid w:val="00BF7539"/>
    <w:pPr>
      <w:keepNext/>
      <w:keepLines/>
      <w:adjustRightInd w:val="0"/>
      <w:snapToGrid w:val="0"/>
    </w:pPr>
    <w:rPr>
      <w:rFonts w:eastAsia="Times New Roman" w:cs="Times New Roman"/>
      <w:szCs w:val="24"/>
      <w:lang w:val="de-DE" w:eastAsia="de-CH"/>
    </w:rPr>
  </w:style>
  <w:style w:type="character" w:customStyle="1" w:styleId="GruformelZchn">
    <w:name w:val="Grußformel Zchn"/>
    <w:basedOn w:val="Absatz-Standardschriftart"/>
    <w:link w:val="Gruformel"/>
    <w:rsid w:val="00BF7539"/>
    <w:rPr>
      <w:rFonts w:ascii="Verdana" w:eastAsia="Times New Roman" w:hAnsi="Verdana" w:cs="Times New Roman"/>
      <w:sz w:val="19"/>
      <w:szCs w:val="24"/>
      <w:lang w:val="de-DE" w:eastAsia="de-CH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310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B310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B3108"/>
    <w:rPr>
      <w:rFonts w:ascii="Verdana" w:hAnsi="Verdana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310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3108"/>
    <w:rPr>
      <w:rFonts w:ascii="Verdana" w:hAnsi="Verdana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F3580\AppData\Local\Temp\Docunize\Leer%20mit%20Logo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cae220-5243-4ca4-bd4a-77d4f380ffcf" xsi:nil="true"/>
    <lcf76f155ced4ddcb4097134ff3c332f xmlns="c0c94b09-0435-4240-bfe2-7c7eae47603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0A674FE65DD024AA2D30107DF459A00" ma:contentTypeVersion="17" ma:contentTypeDescription="Ein neues Dokument erstellen." ma:contentTypeScope="" ma:versionID="e3715da2bf7f621ea82cd16ff1f8cdd1">
  <xsd:schema xmlns:xsd="http://www.w3.org/2001/XMLSchema" xmlns:xs="http://www.w3.org/2001/XMLSchema" xmlns:p="http://schemas.microsoft.com/office/2006/metadata/properties" xmlns:ns2="c0c94b09-0435-4240-bfe2-7c7eae47603a" xmlns:ns3="2bcae220-5243-4ca4-bd4a-77d4f380ffcf" targetNamespace="http://schemas.microsoft.com/office/2006/metadata/properties" ma:root="true" ma:fieldsID="337f53b79fae3ccbc8b2c21edc761da8" ns2:_="" ns3:_="">
    <xsd:import namespace="c0c94b09-0435-4240-bfe2-7c7eae47603a"/>
    <xsd:import namespace="2bcae220-5243-4ca4-bd4a-77d4f380f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c94b09-0435-4240-bfe2-7c7eae4760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f244782d-f2ec-4714-8fad-cf6cf39384a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cae220-5243-4ca4-bd4a-77d4f380ffc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9febb89-0e6b-4410-8f05-a749a338b15e}" ma:internalName="TaxCatchAll" ma:showField="CatchAllData" ma:web="2bcae220-5243-4ca4-bd4a-77d4f380f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56B3EC-EF3B-4198-8A3D-EE0F4305F72F}">
  <ds:schemaRefs>
    <ds:schemaRef ds:uri="c0c94b09-0435-4240-bfe2-7c7eae47603a"/>
    <ds:schemaRef ds:uri="2bcae220-5243-4ca4-bd4a-77d4f380ffcf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CCDF0F8-D3B8-408A-BFF1-043076E966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c94b09-0435-4240-bfe2-7c7eae47603a"/>
    <ds:schemaRef ds:uri="2bcae220-5243-4ca4-bd4a-77d4f380f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90B3A3-4DC9-4DEC-B003-DF10C51BC1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DBB9A7-CB44-4E12-8702-CA7208B79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Leer mit Logo.dotm</Template>
  <TotalTime>0</TotalTime>
  <Pages>1</Pages>
  <Words>72</Words>
  <Characters>455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Baselgia Silvio</dc:creator>
  <cp:keywords/>
  <dc:description/>
  <cp:lastModifiedBy>Schindler Fabienne</cp:lastModifiedBy>
  <cp:revision>2</cp:revision>
  <dcterms:created xsi:type="dcterms:W3CDTF">2026-01-08T06:55:00Z</dcterms:created>
  <dcterms:modified xsi:type="dcterms:W3CDTF">2026-01-08T06:55:00Z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nizeTemplateID">
    <vt:i4>10</vt:i4>
  </property>
  <property fmtid="{D5CDD505-2E9C-101B-9397-08002B2CF9AE}" pid="3" name="DocunizeTemplateLanguage">
    <vt:lpwstr>DE</vt:lpwstr>
  </property>
  <property fmtid="{D5CDD505-2E9C-101B-9397-08002B2CF9AE}" pid="4" name="ContentTypeId">
    <vt:lpwstr>0x01010080A674FE65DD024AA2D30107DF459A00</vt:lpwstr>
  </property>
  <property fmtid="{D5CDD505-2E9C-101B-9397-08002B2CF9AE}" pid="5" name="MediaServiceImageTags">
    <vt:lpwstr/>
  </property>
</Properties>
</file>